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A1279" w:rsidRDefault="00DA1279" w:rsidP="0025118F">
      <w:pPr>
        <w:rPr>
          <w:rFonts w:ascii="Arial" w:hAnsi="Arial" w:cs="Arial"/>
          <w:sz w:val="24"/>
          <w:szCs w:val="24"/>
        </w:rPr>
      </w:pPr>
    </w:p>
    <w:p w:rsidR="000342D2" w:rsidRDefault="00354C9B" w:rsidP="000342D2">
      <w:pPr>
        <w:jc w:val="center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>_______k</w:t>
      </w:r>
      <w:r w:rsidR="000342D2">
        <w:rPr>
          <w:rFonts w:ascii="Arial" w:hAnsi="Arial" w:cs="Arial"/>
          <w:b/>
          <w:bCs/>
          <w:sz w:val="72"/>
          <w:szCs w:val="72"/>
        </w:rPr>
        <w:t>urs</w:t>
      </w:r>
    </w:p>
    <w:p w:rsidR="000342D2" w:rsidRDefault="000342D2" w:rsidP="000342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342D2" w:rsidRDefault="000342D2" w:rsidP="000342D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342D2" w:rsidRDefault="000342D2" w:rsidP="000342D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Veranstaltungsort: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0342D2" w:rsidRDefault="000342D2" w:rsidP="000342D2">
      <w:pPr>
        <w:rPr>
          <w:rFonts w:ascii="Arial" w:hAnsi="Arial" w:cs="Arial"/>
          <w:b/>
          <w:bCs/>
          <w:sz w:val="24"/>
          <w:szCs w:val="24"/>
        </w:rPr>
      </w:pPr>
    </w:p>
    <w:p w:rsidR="000342D2" w:rsidRDefault="000342D2" w:rsidP="000342D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Kurstermin: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0342D2" w:rsidRDefault="000342D2" w:rsidP="000342D2">
      <w:pPr>
        <w:rPr>
          <w:rFonts w:ascii="Arial" w:hAnsi="Arial" w:cs="Arial"/>
          <w:b/>
          <w:bCs/>
          <w:sz w:val="24"/>
          <w:szCs w:val="24"/>
        </w:rPr>
      </w:pPr>
    </w:p>
    <w:p w:rsidR="000342D2" w:rsidRDefault="000342D2" w:rsidP="000342D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Kursleiter: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0342D2" w:rsidRDefault="000342D2" w:rsidP="000342D2">
      <w:pPr>
        <w:rPr>
          <w:rFonts w:ascii="Arial" w:hAnsi="Arial" w:cs="Arial"/>
          <w:b/>
          <w:bCs/>
          <w:sz w:val="24"/>
          <w:szCs w:val="24"/>
        </w:rPr>
      </w:pPr>
    </w:p>
    <w:p w:rsidR="000342D2" w:rsidRPr="005F21C0" w:rsidRDefault="000342D2" w:rsidP="000342D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Kosten: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€ </w:t>
      </w:r>
    </w:p>
    <w:p w:rsidR="001C4C27" w:rsidRDefault="001C4C27" w:rsidP="000314B9">
      <w:pPr>
        <w:tabs>
          <w:tab w:val="left" w:pos="993"/>
        </w:tabs>
        <w:spacing w:after="160" w:line="259" w:lineRule="auto"/>
        <w:rPr>
          <w:rFonts w:eastAsia="Calibri"/>
          <w:sz w:val="28"/>
          <w:szCs w:val="28"/>
          <w:u w:val="single"/>
          <w:lang w:val="de-DE"/>
        </w:rPr>
      </w:pPr>
    </w:p>
    <w:sectPr w:rsidR="001C4C27" w:rsidSect="00992C96">
      <w:headerReference w:type="default" r:id="rId7"/>
      <w:footerReference w:type="default" r:id="rId8"/>
      <w:pgSz w:w="11906" w:h="16838"/>
      <w:pgMar w:top="2807" w:right="1134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2062" w:rsidRDefault="008F2062" w:rsidP="00C37CC4">
      <w:pPr>
        <w:spacing w:after="0" w:line="240" w:lineRule="auto"/>
      </w:pPr>
      <w:r>
        <w:separator/>
      </w:r>
    </w:p>
  </w:endnote>
  <w:endnote w:type="continuationSeparator" w:id="0">
    <w:p w:rsidR="008F2062" w:rsidRDefault="008F2062" w:rsidP="00C37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2B18" w:rsidRDefault="00552B18" w:rsidP="00D0164F">
    <w:pPr>
      <w:pStyle w:val="Fuzeile"/>
      <w:ind w:left="-851"/>
    </w:pPr>
  </w:p>
  <w:p w:rsidR="001C4C27" w:rsidRDefault="00354C9B" w:rsidP="001C4C27">
    <w:pPr>
      <w:jc w:val="right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-565150</wp:posOffset>
          </wp:positionH>
          <wp:positionV relativeFrom="paragraph">
            <wp:posOffset>66675</wp:posOffset>
          </wp:positionV>
          <wp:extent cx="6470015" cy="193675"/>
          <wp:effectExtent l="0" t="0" r="0" b="0"/>
          <wp:wrapNone/>
          <wp:docPr id="1010422375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015" cy="193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52B18" w:rsidRDefault="001C4C27" w:rsidP="001C4C27">
    <w:pPr>
      <w:jc w:val="right"/>
    </w:pPr>
    <w:r w:rsidRPr="00223FDA">
      <w:rPr>
        <w:sz w:val="18"/>
        <w:szCs w:val="18"/>
      </w:rPr>
      <w:t xml:space="preserve">Vorarlberger Pferdesportverband / Fussenegger Wirtschaftspark / Haus C1 / Wallenmahd 23 / </w:t>
    </w:r>
    <w:r>
      <w:rPr>
        <w:sz w:val="18"/>
        <w:szCs w:val="18"/>
      </w:rPr>
      <w:t>A-</w:t>
    </w:r>
    <w:r w:rsidRPr="00223FDA">
      <w:rPr>
        <w:sz w:val="18"/>
        <w:szCs w:val="18"/>
      </w:rPr>
      <w:t>6850 Dornbirn</w:t>
    </w:r>
    <w:r>
      <w:rPr>
        <w:sz w:val="16"/>
        <w:szCs w:val="16"/>
      </w:rPr>
      <w:br/>
    </w:r>
    <w:r w:rsidRPr="00223FDA">
      <w:rPr>
        <w:sz w:val="16"/>
        <w:szCs w:val="16"/>
      </w:rPr>
      <w:t>Telefon: 0</w:t>
    </w:r>
    <w:r>
      <w:rPr>
        <w:sz w:val="16"/>
        <w:szCs w:val="16"/>
      </w:rPr>
      <w:t>043 (0)</w:t>
    </w:r>
    <w:r w:rsidRPr="00223FDA">
      <w:rPr>
        <w:sz w:val="16"/>
        <w:szCs w:val="16"/>
      </w:rPr>
      <w:t xml:space="preserve">5572 – 54981 / E-Mail: </w:t>
    </w:r>
    <w:hyperlink r:id="rId2" w:history="1">
      <w:r w:rsidRPr="00223FDA">
        <w:rPr>
          <w:rStyle w:val="Hyperlink"/>
          <w:sz w:val="16"/>
          <w:szCs w:val="16"/>
        </w:rPr>
        <w:t>office@pferdesport-vorarlberg.at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2062" w:rsidRDefault="008F2062" w:rsidP="00C37CC4">
      <w:pPr>
        <w:spacing w:after="0" w:line="240" w:lineRule="auto"/>
      </w:pPr>
      <w:r>
        <w:separator/>
      </w:r>
    </w:p>
  </w:footnote>
  <w:footnote w:type="continuationSeparator" w:id="0">
    <w:p w:rsidR="008F2062" w:rsidRDefault="008F2062" w:rsidP="00C37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2B18" w:rsidRDefault="00552B18" w:rsidP="005E23A0">
    <w:pPr>
      <w:pStyle w:val="Kopfzeile"/>
      <w:tabs>
        <w:tab w:val="clear" w:pos="9072"/>
      </w:tabs>
    </w:pPr>
  </w:p>
  <w:p w:rsidR="00552B18" w:rsidRDefault="00552B18" w:rsidP="005E23A0">
    <w:pPr>
      <w:pStyle w:val="Kopfzeile"/>
      <w:tabs>
        <w:tab w:val="clear" w:pos="9072"/>
      </w:tabs>
    </w:pPr>
  </w:p>
  <w:p w:rsidR="00552B18" w:rsidRDefault="00354C9B" w:rsidP="002753A4">
    <w:pPr>
      <w:pStyle w:val="Kopfzeile"/>
      <w:tabs>
        <w:tab w:val="clear" w:pos="9072"/>
        <w:tab w:val="right" w:pos="9639"/>
      </w:tabs>
      <w:rPr>
        <w:noProof/>
        <w:lang w:val="en-US"/>
      </w:rPr>
    </w:pPr>
    <w:r w:rsidRPr="00EC744E">
      <w:rPr>
        <w:noProof/>
        <w:lang w:val="en-US"/>
      </w:rPr>
      <w:drawing>
        <wp:inline distT="0" distB="0" distL="0" distR="0">
          <wp:extent cx="6115685" cy="1395095"/>
          <wp:effectExtent l="0" t="0" r="0" b="0"/>
          <wp:docPr id="1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685" cy="1395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52B18">
      <w:rPr>
        <w:noProof/>
        <w:lang w:val="en-US"/>
      </w:rPr>
      <w:tab/>
    </w:r>
  </w:p>
  <w:p w:rsidR="00445C7B" w:rsidRDefault="00445C7B" w:rsidP="002753A4">
    <w:pPr>
      <w:pStyle w:val="Kopfzeile"/>
      <w:tabs>
        <w:tab w:val="clear" w:pos="9072"/>
        <w:tab w:val="right" w:pos="9639"/>
      </w:tabs>
      <w:rPr>
        <w:noProof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9718A"/>
    <w:multiLevelType w:val="hybridMultilevel"/>
    <w:tmpl w:val="19E23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686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174"/>
    <w:rsid w:val="000132EC"/>
    <w:rsid w:val="000314B9"/>
    <w:rsid w:val="000342D2"/>
    <w:rsid w:val="0004563D"/>
    <w:rsid w:val="000A6648"/>
    <w:rsid w:val="000C28F8"/>
    <w:rsid w:val="000D3969"/>
    <w:rsid w:val="000E3CE7"/>
    <w:rsid w:val="0011491B"/>
    <w:rsid w:val="00155B71"/>
    <w:rsid w:val="001563B1"/>
    <w:rsid w:val="001A10E4"/>
    <w:rsid w:val="001A6621"/>
    <w:rsid w:val="001B201A"/>
    <w:rsid w:val="001B2493"/>
    <w:rsid w:val="001C4C27"/>
    <w:rsid w:val="001E2BEF"/>
    <w:rsid w:val="00223FDA"/>
    <w:rsid w:val="00240C3F"/>
    <w:rsid w:val="0025118F"/>
    <w:rsid w:val="00256174"/>
    <w:rsid w:val="002753A4"/>
    <w:rsid w:val="002853F5"/>
    <w:rsid w:val="002B2775"/>
    <w:rsid w:val="002D551C"/>
    <w:rsid w:val="00321BAA"/>
    <w:rsid w:val="0032266F"/>
    <w:rsid w:val="00354C9B"/>
    <w:rsid w:val="003A2A61"/>
    <w:rsid w:val="003A2AA7"/>
    <w:rsid w:val="003A6358"/>
    <w:rsid w:val="003F11D5"/>
    <w:rsid w:val="00441EEF"/>
    <w:rsid w:val="00443E07"/>
    <w:rsid w:val="00445C7B"/>
    <w:rsid w:val="00461422"/>
    <w:rsid w:val="004641CE"/>
    <w:rsid w:val="004A1CB6"/>
    <w:rsid w:val="004A453C"/>
    <w:rsid w:val="004D7D25"/>
    <w:rsid w:val="004F6A5D"/>
    <w:rsid w:val="00511AC2"/>
    <w:rsid w:val="00543420"/>
    <w:rsid w:val="00550805"/>
    <w:rsid w:val="00552B18"/>
    <w:rsid w:val="00576AFB"/>
    <w:rsid w:val="005B0047"/>
    <w:rsid w:val="005C4174"/>
    <w:rsid w:val="005D1F43"/>
    <w:rsid w:val="005E23A0"/>
    <w:rsid w:val="005E278D"/>
    <w:rsid w:val="00666C33"/>
    <w:rsid w:val="00675DA0"/>
    <w:rsid w:val="006D5454"/>
    <w:rsid w:val="006E6B0B"/>
    <w:rsid w:val="00704CC8"/>
    <w:rsid w:val="007355F2"/>
    <w:rsid w:val="00755624"/>
    <w:rsid w:val="007C18B1"/>
    <w:rsid w:val="007E71C2"/>
    <w:rsid w:val="007E789E"/>
    <w:rsid w:val="0082743C"/>
    <w:rsid w:val="00847A37"/>
    <w:rsid w:val="00886255"/>
    <w:rsid w:val="008D7C26"/>
    <w:rsid w:val="008F2062"/>
    <w:rsid w:val="0092685D"/>
    <w:rsid w:val="00932BA7"/>
    <w:rsid w:val="00971AA3"/>
    <w:rsid w:val="00992C96"/>
    <w:rsid w:val="00993DAE"/>
    <w:rsid w:val="009D5B2A"/>
    <w:rsid w:val="009F5342"/>
    <w:rsid w:val="00A124DA"/>
    <w:rsid w:val="00A6550F"/>
    <w:rsid w:val="00A75BC4"/>
    <w:rsid w:val="00A872A5"/>
    <w:rsid w:val="00AA7AD0"/>
    <w:rsid w:val="00AC6379"/>
    <w:rsid w:val="00AE6D70"/>
    <w:rsid w:val="00B80C61"/>
    <w:rsid w:val="00B824EC"/>
    <w:rsid w:val="00BD433F"/>
    <w:rsid w:val="00C01371"/>
    <w:rsid w:val="00C070B8"/>
    <w:rsid w:val="00C37CC4"/>
    <w:rsid w:val="00C57F36"/>
    <w:rsid w:val="00C9174F"/>
    <w:rsid w:val="00CB1F50"/>
    <w:rsid w:val="00CD1F66"/>
    <w:rsid w:val="00CD69BF"/>
    <w:rsid w:val="00CE6FA6"/>
    <w:rsid w:val="00D0164F"/>
    <w:rsid w:val="00D0497F"/>
    <w:rsid w:val="00D2228D"/>
    <w:rsid w:val="00D47E27"/>
    <w:rsid w:val="00D60CE1"/>
    <w:rsid w:val="00D6211C"/>
    <w:rsid w:val="00D63BD6"/>
    <w:rsid w:val="00DA1279"/>
    <w:rsid w:val="00E2180D"/>
    <w:rsid w:val="00E35EE2"/>
    <w:rsid w:val="00EC744E"/>
    <w:rsid w:val="00F16059"/>
    <w:rsid w:val="00F36B09"/>
    <w:rsid w:val="00F64EF8"/>
    <w:rsid w:val="00F67926"/>
    <w:rsid w:val="00F70A44"/>
    <w:rsid w:val="00FE4198"/>
    <w:rsid w:val="00FE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1B3278"/>
  <w15:chartTrackingRefBased/>
  <w15:docId w15:val="{327E7B6D-35B9-4C0E-BBFF-D0B2B443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1491B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locked/>
    <w:rsid w:val="002753A4"/>
    <w:pPr>
      <w:keepNext/>
      <w:overflowPunct w:val="0"/>
      <w:autoSpaceDE w:val="0"/>
      <w:autoSpaceDN w:val="0"/>
      <w:adjustRightInd w:val="0"/>
      <w:spacing w:before="120" w:after="0" w:line="240" w:lineRule="exact"/>
      <w:textAlignment w:val="baseline"/>
      <w:outlineLvl w:val="0"/>
    </w:pPr>
    <w:rPr>
      <w:rFonts w:ascii="Frutiger 45 Light" w:hAnsi="Frutiger 45 Light"/>
      <w:b/>
      <w:kern w:val="28"/>
      <w:sz w:val="28"/>
      <w:szCs w:val="20"/>
      <w:lang w:val="de-CH" w:eastAsia="de-D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berschrift1Zchn">
    <w:name w:val="Überschrift 1 Zchn"/>
    <w:link w:val="berschrift1"/>
    <w:locked/>
    <w:rsid w:val="00EC744E"/>
    <w:rPr>
      <w:rFonts w:ascii="Cambria" w:hAnsi="Cambria" w:cs="Times New Roman"/>
      <w:b/>
      <w:bCs/>
      <w:kern w:val="32"/>
      <w:sz w:val="32"/>
      <w:szCs w:val="32"/>
      <w:lang w:val="de-AT" w:eastAsia="x-none"/>
    </w:rPr>
  </w:style>
  <w:style w:type="paragraph" w:styleId="Kopfzeile">
    <w:name w:val="header"/>
    <w:basedOn w:val="Standard"/>
    <w:link w:val="KopfzeileZchn"/>
    <w:rsid w:val="00C37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link w:val="Kopfzeile"/>
    <w:locked/>
    <w:rsid w:val="00C37CC4"/>
    <w:rPr>
      <w:rFonts w:cs="Times New Roman"/>
    </w:rPr>
  </w:style>
  <w:style w:type="paragraph" w:styleId="Fuzeile">
    <w:name w:val="footer"/>
    <w:basedOn w:val="Standard"/>
    <w:link w:val="FuzeileZchn"/>
    <w:rsid w:val="00C37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link w:val="Fuzeile"/>
    <w:locked/>
    <w:rsid w:val="00C37CC4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C37CC4"/>
    <w:pPr>
      <w:spacing w:after="0" w:line="240" w:lineRule="auto"/>
    </w:pPr>
    <w:rPr>
      <w:rFonts w:ascii="Tahoma" w:hAnsi="Tahoma"/>
      <w:sz w:val="16"/>
      <w:szCs w:val="16"/>
      <w:lang w:val="en-US" w:eastAsia="de-DE"/>
    </w:rPr>
  </w:style>
  <w:style w:type="character" w:customStyle="1" w:styleId="SprechblasentextZchn">
    <w:name w:val="Sprechblasentext Zchn"/>
    <w:link w:val="Sprechblasentext"/>
    <w:semiHidden/>
    <w:locked/>
    <w:rsid w:val="00C37CC4"/>
    <w:rPr>
      <w:rFonts w:ascii="Tahoma" w:hAnsi="Tahoma" w:cs="Times New Roman"/>
      <w:sz w:val="16"/>
    </w:rPr>
  </w:style>
  <w:style w:type="paragraph" w:customStyle="1" w:styleId="BodyText2">
    <w:name w:val="Body Text 2"/>
    <w:basedOn w:val="Standard"/>
    <w:rsid w:val="00445C7B"/>
    <w:pPr>
      <w:overflowPunct w:val="0"/>
      <w:autoSpaceDE w:val="0"/>
      <w:autoSpaceDN w:val="0"/>
      <w:adjustRightInd w:val="0"/>
      <w:spacing w:after="0" w:line="240" w:lineRule="exact"/>
      <w:textAlignment w:val="baseline"/>
    </w:pPr>
    <w:rPr>
      <w:rFonts w:ascii="Frutiger 45 Light" w:hAnsi="Frutiger 45 Light"/>
      <w:sz w:val="24"/>
      <w:szCs w:val="20"/>
      <w:lang w:val="de-CH" w:eastAsia="de-DE"/>
    </w:rPr>
  </w:style>
  <w:style w:type="character" w:styleId="Hyperlink">
    <w:name w:val="Hyperlink"/>
    <w:rsid w:val="00256174"/>
    <w:rPr>
      <w:color w:val="0563C1"/>
      <w:u w:val="single"/>
    </w:rPr>
  </w:style>
  <w:style w:type="paragraph" w:styleId="KeinLeerraum">
    <w:name w:val="No Spacing"/>
    <w:uiPriority w:val="1"/>
    <w:qFormat/>
    <w:rsid w:val="000132EC"/>
    <w:rPr>
      <w:sz w:val="22"/>
      <w:szCs w:val="22"/>
      <w:lang w:val="de-DE" w:eastAsia="en-US"/>
    </w:rPr>
  </w:style>
  <w:style w:type="character" w:styleId="NichtaufgelsteErwhnung">
    <w:name w:val="Unresolved Mention"/>
    <w:uiPriority w:val="99"/>
    <w:semiHidden/>
    <w:unhideWhenUsed/>
    <w:rsid w:val="00223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pferdesport-vorarlberg.at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Elke\Anwendungsdaten\Microsoft\Vorlagen\Einladung%20Budgetsitzung%2001.12.2011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Einladung Budgetsitzung 01.12.2011.dot</Template>
  <TotalTime>0</TotalTime>
  <Pages>1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</vt:lpstr>
    </vt:vector>
  </TitlesOfParts>
  <Company>Hewlett-Packard Company</Company>
  <LinksUpToDate>false</LinksUpToDate>
  <CharactersWithSpaces>81</CharactersWithSpaces>
  <SharedDoc>false</SharedDoc>
  <HLinks>
    <vt:vector size="6" baseType="variant">
      <vt:variant>
        <vt:i4>1507441</vt:i4>
      </vt:variant>
      <vt:variant>
        <vt:i4>0</vt:i4>
      </vt:variant>
      <vt:variant>
        <vt:i4>0</vt:i4>
      </vt:variant>
      <vt:variant>
        <vt:i4>5</vt:i4>
      </vt:variant>
      <vt:variant>
        <vt:lpwstr>mailto:office@pferdesport-vorarlberg.at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</dc:title>
  <dc:subject/>
  <dc:creator>Elke Mathei</dc:creator>
  <cp:keywords/>
  <dc:description/>
  <cp:lastModifiedBy>Sarah Meusburger</cp:lastModifiedBy>
  <cp:revision>2</cp:revision>
  <cp:lastPrinted>2023-02-22T09:26:00Z</cp:lastPrinted>
  <dcterms:created xsi:type="dcterms:W3CDTF">2025-02-19T10:40:00Z</dcterms:created>
  <dcterms:modified xsi:type="dcterms:W3CDTF">2025-02-19T10:40:00Z</dcterms:modified>
</cp:coreProperties>
</file>